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16786392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255396" w:rsidRPr="0025539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Dotacje na innowacje – informacje dla początkujących”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37B1CCF5" w:rsidR="00245E90" w:rsidRPr="00B9027E" w:rsidRDefault="00255396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10</w:t>
            </w:r>
            <w:r w:rsidR="00A364D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kwietnia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proofErr w:type="spellStart"/>
            <w:r w:rsidRPr="0025539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UrsynLab</w:t>
            </w:r>
            <w:proofErr w:type="spellEnd"/>
            <w:r w:rsidRPr="0025539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- Przedsiębiorczy Ursynów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C0078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55396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04EB"/>
    <w:rsid w:val="00B81A5A"/>
    <w:rsid w:val="00B823FE"/>
    <w:rsid w:val="00B85BB5"/>
    <w:rsid w:val="00B9027E"/>
    <w:rsid w:val="00B9783F"/>
    <w:rsid w:val="00BA3AC4"/>
    <w:rsid w:val="00BB1749"/>
    <w:rsid w:val="00BC133E"/>
    <w:rsid w:val="00BD4E79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07C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A7EE6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35405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46D2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10</TotalTime>
  <Pages>2</Pages>
  <Words>322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8</cp:revision>
  <cp:lastPrinted>2014-05-30T11:37:00Z</cp:lastPrinted>
  <dcterms:created xsi:type="dcterms:W3CDTF">2024-10-03T10:41:00Z</dcterms:created>
  <dcterms:modified xsi:type="dcterms:W3CDTF">2025-03-28T08:49:00Z</dcterms:modified>
</cp:coreProperties>
</file>