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9B7DEF" w:rsidR="001371F5" w:rsidRPr="000374A7" w:rsidRDefault="002028FD" w:rsidP="00F82A7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Webinarium</w:t>
            </w:r>
            <w:r w:rsidR="001659F8" w:rsidRPr="000374A7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746272D0" w14:textId="7A77290F" w:rsidR="00722984" w:rsidRPr="00C81972" w:rsidRDefault="00CF6937" w:rsidP="00F82A71">
            <w:pPr>
              <w:jc w:val="center"/>
              <w:rPr>
                <w:rFonts w:ascii="Calibri" w:hAnsi="Calibri" w:cs="Calibri"/>
                <w:b/>
              </w:rPr>
            </w:pPr>
            <w:r w:rsidRPr="00CF693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„</w:t>
            </w:r>
            <w:r w:rsidR="00A364D2" w:rsidRPr="006A705C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Fundusze Europejskie </w:t>
            </w:r>
            <w:r w:rsidR="00A62A11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na własną firmę – </w:t>
            </w:r>
            <w:r w:rsidR="002028FD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br/>
            </w:r>
            <w:r w:rsidR="00A62A11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jak napisać wniosek aplikacyjny</w:t>
            </w:r>
            <w:r w:rsidR="002028FD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?</w:t>
            </w:r>
            <w:r w:rsidRPr="00CF693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3AE28A2F" w:rsidR="00245E90" w:rsidRPr="002028FD" w:rsidRDefault="00A364D2" w:rsidP="002028FD">
            <w:pPr>
              <w:ind w:left="409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2028FD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2028FD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lipca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="002028FD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5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r.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7F0EBD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:00-1</w:t>
            </w:r>
            <w:r w:rsidR="007F0EBD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2028FD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BD69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A4F75" w14:textId="77777777" w:rsidR="00BD695B" w:rsidRDefault="00BD695B">
      <w:r>
        <w:separator/>
      </w:r>
    </w:p>
  </w:endnote>
  <w:endnote w:type="continuationSeparator" w:id="0">
    <w:p w14:paraId="21F81FF1" w14:textId="77777777" w:rsidR="00BD695B" w:rsidRDefault="00BD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727CE" w14:textId="77777777" w:rsidR="00BD695B" w:rsidRDefault="00BD695B">
      <w:r>
        <w:separator/>
      </w:r>
    </w:p>
  </w:footnote>
  <w:footnote w:type="continuationSeparator" w:id="0">
    <w:p w14:paraId="680F0E17" w14:textId="77777777" w:rsidR="00BD695B" w:rsidRDefault="00BD6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028FD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56ECF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0A25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D47EC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77CB2"/>
    <w:rsid w:val="007912D5"/>
    <w:rsid w:val="00791EE3"/>
    <w:rsid w:val="007959FE"/>
    <w:rsid w:val="007A1D48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64D2"/>
    <w:rsid w:val="00A3700C"/>
    <w:rsid w:val="00A46BAB"/>
    <w:rsid w:val="00A56F25"/>
    <w:rsid w:val="00A62A11"/>
    <w:rsid w:val="00A67D6F"/>
    <w:rsid w:val="00A71ACA"/>
    <w:rsid w:val="00A77912"/>
    <w:rsid w:val="00A82B8E"/>
    <w:rsid w:val="00A846B9"/>
    <w:rsid w:val="00AB3457"/>
    <w:rsid w:val="00AB3C1E"/>
    <w:rsid w:val="00AC08F0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54D23"/>
    <w:rsid w:val="00B554DD"/>
    <w:rsid w:val="00B7368D"/>
    <w:rsid w:val="00B81A5A"/>
    <w:rsid w:val="00B823FE"/>
    <w:rsid w:val="00B85BB5"/>
    <w:rsid w:val="00B9783F"/>
    <w:rsid w:val="00BA3AC4"/>
    <w:rsid w:val="00BD695B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3B99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A7833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5</TotalTime>
  <Pages>2</Pages>
  <Words>312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Karolina Złotnik</cp:lastModifiedBy>
  <cp:revision>3</cp:revision>
  <cp:lastPrinted>2014-05-30T11:37:00Z</cp:lastPrinted>
  <dcterms:created xsi:type="dcterms:W3CDTF">2025-07-10T07:49:00Z</dcterms:created>
  <dcterms:modified xsi:type="dcterms:W3CDTF">2025-07-10T07:54:00Z</dcterms:modified>
</cp:coreProperties>
</file>