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096560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587921BB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 finansowej 2021-2027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52E82273" w:rsidR="00722984" w:rsidRPr="009501B1" w:rsidRDefault="00561801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8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EFA2C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3876FAF9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745723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45723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368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4</cp:revision>
  <cp:lastPrinted>2018-10-09T13:04:00Z</cp:lastPrinted>
  <dcterms:created xsi:type="dcterms:W3CDTF">2023-03-27T10:33:00Z</dcterms:created>
  <dcterms:modified xsi:type="dcterms:W3CDTF">2023-06-30T07:25:00Z</dcterms:modified>
</cp:coreProperties>
</file>