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71DE9F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656FD515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Zamykanie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projekt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ów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20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14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-202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0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7D474DEC" w:rsidR="00722984" w:rsidRPr="009501B1" w:rsidRDefault="009F3A97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ED306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.0</w:t>
            </w:r>
            <w:r w:rsidR="00ED306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3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647D73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1E23832A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0B30F" w14:textId="77777777" w:rsidR="00CC4DDD" w:rsidRDefault="00CC4DDD">
      <w:r>
        <w:separator/>
      </w:r>
    </w:p>
  </w:endnote>
  <w:endnote w:type="continuationSeparator" w:id="0">
    <w:p w14:paraId="61DF1465" w14:textId="77777777" w:rsidR="00CC4DDD" w:rsidRDefault="00CC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6140" w14:textId="77777777" w:rsidR="00CC4DDD" w:rsidRDefault="00CC4DDD">
      <w:r>
        <w:separator/>
      </w:r>
    </w:p>
  </w:footnote>
  <w:footnote w:type="continuationSeparator" w:id="0">
    <w:p w14:paraId="1BF9B33C" w14:textId="77777777" w:rsidR="00CC4DDD" w:rsidRDefault="00CC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9F3A97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B748C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C4DDD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066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Zuzanna Kowalczyk</cp:lastModifiedBy>
  <cp:revision>4</cp:revision>
  <cp:lastPrinted>2018-10-09T13:04:00Z</cp:lastPrinted>
  <dcterms:created xsi:type="dcterms:W3CDTF">2023-03-27T10:34:00Z</dcterms:created>
  <dcterms:modified xsi:type="dcterms:W3CDTF">2023-04-03T13:18:00Z</dcterms:modified>
</cp:coreProperties>
</file>