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650B32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46272D0" w14:textId="44B35C4C" w:rsidR="00722984" w:rsidRPr="00C81972" w:rsidRDefault="00304FA2" w:rsidP="00F82A71">
            <w:pPr>
              <w:jc w:val="center"/>
              <w:rPr>
                <w:rFonts w:ascii="Calibri" w:hAnsi="Calibri" w:cs="Calibri"/>
                <w:b/>
              </w:rPr>
            </w:pPr>
            <w:r w:rsidRPr="008C0881">
              <w:rPr>
                <w:rFonts w:ascii="Segoe UI" w:hAnsi="Segoe UI" w:cs="Segoe UI"/>
                <w:sz w:val="20"/>
                <w:szCs w:val="20"/>
              </w:rPr>
              <w:t>„</w:t>
            </w:r>
            <w:r w:rsidR="008C0881" w:rsidRPr="008C0881">
              <w:rPr>
                <w:rFonts w:ascii="Segoe UI" w:hAnsi="Segoe UI" w:cs="Segoe UI"/>
                <w:b/>
                <w:bCs/>
                <w:sz w:val="20"/>
                <w:szCs w:val="20"/>
              </w:rPr>
              <w:t>Horyzont Europa</w:t>
            </w:r>
            <w:r w:rsidR="00822A37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- możliwości</w:t>
            </w:r>
            <w:r w:rsidR="008C0881" w:rsidRPr="008C0881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dla przedsiębiorstw</w:t>
            </w:r>
            <w:r w:rsidRPr="008C0881">
              <w:rPr>
                <w:rFonts w:ascii="Segoe UI" w:hAnsi="Segoe UI" w:cs="Segoe UI"/>
                <w:sz w:val="20"/>
                <w:szCs w:val="20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561DB15" w:rsidR="00722984" w:rsidRPr="00140F20" w:rsidRDefault="008C0881" w:rsidP="008F0832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>21</w:t>
            </w:r>
            <w:r w:rsidR="00AE01D6"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>czerwca</w:t>
            </w:r>
            <w:r w:rsidR="00A46BAB"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650B32"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> godz. 1</w:t>
            </w:r>
            <w:r w:rsidR="00346054"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>:00-1</w:t>
            </w:r>
            <w:r w:rsidR="00346054"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50B32"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140F20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140F20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31DB" w14:textId="77777777" w:rsidR="009868E8" w:rsidRDefault="009868E8">
      <w:r>
        <w:separator/>
      </w:r>
    </w:p>
  </w:endnote>
  <w:endnote w:type="continuationSeparator" w:id="0">
    <w:p w14:paraId="1C0AE26F" w14:textId="77777777" w:rsidR="009868E8" w:rsidRDefault="0098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835A" w14:textId="689200C7" w:rsidR="00FF12D6" w:rsidRPr="000E5FE0" w:rsidRDefault="006C7B6E" w:rsidP="006C7B6E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  <w:r>
      <w:rPr>
        <w:noProof/>
        <w:sz w:val="10"/>
        <w:szCs w:val="10"/>
      </w:rPr>
      <w:drawing>
        <wp:inline distT="0" distB="0" distL="0" distR="0" wp14:anchorId="4434CED3" wp14:editId="636F5345">
          <wp:extent cx="4808430" cy="913406"/>
          <wp:effectExtent l="0" t="0" r="0" b="0"/>
          <wp:docPr id="1" name="Obraz 1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0035" cy="925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A678" w14:textId="77777777" w:rsidR="009868E8" w:rsidRDefault="009868E8">
      <w:r>
        <w:separator/>
      </w:r>
    </w:p>
  </w:footnote>
  <w:footnote w:type="continuationSeparator" w:id="0">
    <w:p w14:paraId="2634A56C" w14:textId="77777777" w:rsidR="009868E8" w:rsidRDefault="00986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0F20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46054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4C51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26CA9"/>
    <w:rsid w:val="00634BD4"/>
    <w:rsid w:val="006460E3"/>
    <w:rsid w:val="006462DB"/>
    <w:rsid w:val="00650B32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D77B9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22A37"/>
    <w:rsid w:val="00825A2C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C0881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868E8"/>
    <w:rsid w:val="00995E58"/>
    <w:rsid w:val="009A0A15"/>
    <w:rsid w:val="009A5082"/>
    <w:rsid w:val="009A6EC9"/>
    <w:rsid w:val="009B20F2"/>
    <w:rsid w:val="009D29BA"/>
    <w:rsid w:val="009F0179"/>
    <w:rsid w:val="009F6A70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2377"/>
    <w:rsid w:val="00B203D4"/>
    <w:rsid w:val="00B34BB9"/>
    <w:rsid w:val="00B54D23"/>
    <w:rsid w:val="00B554DD"/>
    <w:rsid w:val="00B7368D"/>
    <w:rsid w:val="00B81A5A"/>
    <w:rsid w:val="00B823FE"/>
    <w:rsid w:val="00B876B3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8675B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87F30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15</TotalTime>
  <Pages>2</Pages>
  <Words>320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Kamila Dulba</cp:lastModifiedBy>
  <cp:revision>10</cp:revision>
  <cp:lastPrinted>2014-05-30T11:37:00Z</cp:lastPrinted>
  <dcterms:created xsi:type="dcterms:W3CDTF">2023-05-15T11:05:00Z</dcterms:created>
  <dcterms:modified xsi:type="dcterms:W3CDTF">2023-06-14T13:01:00Z</dcterms:modified>
</cp:coreProperties>
</file>