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77777777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B44E6E" w:rsidRPr="00D82EFD">
              <w:rPr>
                <w:rFonts w:ascii="Segoe UI" w:hAnsi="Segoe UI" w:cs="Segoe UI"/>
                <w:sz w:val="18"/>
                <w:szCs w:val="18"/>
              </w:rPr>
              <w:br/>
            </w:r>
            <w:r w:rsidRPr="00D82EFD">
              <w:rPr>
                <w:rFonts w:ascii="Segoe UI" w:hAnsi="Segoe UI" w:cs="Segoe UI"/>
                <w:sz w:val="20"/>
                <w:szCs w:val="20"/>
              </w:rPr>
              <w:t xml:space="preserve">w </w:t>
            </w:r>
            <w:r w:rsidR="00B44E6E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UrsynLab - Przedsiębiorczy Ursynów</w:t>
            </w:r>
            <w:r w:rsidR="005D034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w Warszawie</w:t>
            </w:r>
            <w:r w:rsidR="005D034D" w:rsidRPr="005B3D0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33EBD5B2" w14:textId="0EA79687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pt.</w:t>
            </w:r>
            <w:r w:rsidR="00D82EF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F6937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C329B8" w:rsidRPr="00C329B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Fundusze Europejskie na wsparcie szkoleniowo-doradcze dla firm oraz mieszkańców z woj. mazowieckiego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4F5D66F4" w:rsidR="005D47EC" w:rsidRPr="00293D3B" w:rsidRDefault="00C329B8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19 maja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653556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781A2220" w:rsidR="00245E90" w:rsidRPr="00293D3B" w:rsidRDefault="00500942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UrsynLab - Przedsiębiorczy Ursynów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081B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C5047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53556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C5CC4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29B8"/>
    <w:rsid w:val="00C337AC"/>
    <w:rsid w:val="00C407A4"/>
    <w:rsid w:val="00C465E5"/>
    <w:rsid w:val="00C55D9B"/>
    <w:rsid w:val="00C61D44"/>
    <w:rsid w:val="00C635D0"/>
    <w:rsid w:val="00C63649"/>
    <w:rsid w:val="00C73C60"/>
    <w:rsid w:val="00C8169B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49E6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D74CF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330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Łukasz Augustyniak</cp:lastModifiedBy>
  <cp:revision>3</cp:revision>
  <cp:lastPrinted>2014-05-30T11:37:00Z</cp:lastPrinted>
  <dcterms:created xsi:type="dcterms:W3CDTF">2025-05-07T10:49:00Z</dcterms:created>
  <dcterms:modified xsi:type="dcterms:W3CDTF">2025-05-07T12:27:00Z</dcterms:modified>
</cp:coreProperties>
</file>