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B54B09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62D79595" w14:textId="77777777" w:rsidR="00033D45" w:rsidRDefault="00033D45" w:rsidP="00033D45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Kontrola</w:t>
            </w:r>
            <w:r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</w:p>
          <w:p w14:paraId="1C9722BF" w14:textId="3177FAA7" w:rsidR="00033D45" w:rsidRPr="00F415DE" w:rsidRDefault="00033D45" w:rsidP="00033D45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w projektach współfinansowanych ze środków FE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1F34FB65" w:rsidR="00722984" w:rsidRPr="009501B1" w:rsidRDefault="007A1129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10.09.2025 r., godz. 9:00 - 15:15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91F1FD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3876FAF9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</w:t>
      </w:r>
      <w:r w:rsidR="00745723">
        <w:rPr>
          <w:rFonts w:asciiTheme="minorHAnsi" w:hAnsiTheme="minorHAnsi" w:cstheme="minorHAnsi"/>
          <w:color w:val="000000"/>
          <w:sz w:val="20"/>
          <w:szCs w:val="20"/>
        </w:rPr>
        <w:t xml:space="preserve"> związane z niepełnosprawnościami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>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32AEF942" w:rsidR="00D847BE" w:rsidRPr="006B767E" w:rsidRDefault="00D847BE" w:rsidP="006B767E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6B767E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6B767E">
        <w:rPr>
          <w:rFonts w:asciiTheme="minorHAnsi" w:hAnsiTheme="minorHAnsi" w:cstheme="minorHAnsi"/>
          <w:sz w:val="20"/>
          <w:szCs w:val="20"/>
        </w:rPr>
        <w:t xml:space="preserve"> </w:t>
      </w:r>
      <w:r w:rsidRPr="006B767E">
        <w:rPr>
          <w:rFonts w:asciiTheme="minorHAnsi" w:hAnsiTheme="minorHAnsi" w:cstheme="minorHAnsi"/>
          <w:sz w:val="20"/>
          <w:szCs w:val="20"/>
        </w:rPr>
        <w:t xml:space="preserve">w Warszawie, przy ul. </w:t>
      </w:r>
      <w:r w:rsidR="00270E1F" w:rsidRPr="006B767E">
        <w:rPr>
          <w:rFonts w:asciiTheme="minorHAnsi" w:hAnsiTheme="minorHAnsi" w:cstheme="minorHAnsi"/>
          <w:sz w:val="20"/>
          <w:szCs w:val="20"/>
        </w:rPr>
        <w:t>Puławskiej 180</w:t>
      </w:r>
      <w:r w:rsidRPr="006B767E">
        <w:rPr>
          <w:rFonts w:asciiTheme="minorHAnsi" w:hAnsiTheme="minorHAnsi" w:cstheme="minorHAnsi"/>
          <w:sz w:val="20"/>
          <w:szCs w:val="20"/>
        </w:rPr>
        <w:t>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7181EEEE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6B767E">
        <w:rPr>
          <w:rFonts w:asciiTheme="minorHAnsi" w:eastAsiaTheme="minorHAnsi" w:hAnsiTheme="minorHAnsi" w:cstheme="minorHAnsi"/>
          <w:sz w:val="20"/>
          <w:szCs w:val="20"/>
        </w:rPr>
        <w:t xml:space="preserve">oraz udziału w szkoleniu 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3884CF3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Pana/Pani dane osobowe mogą być udostępniane</w:t>
      </w:r>
      <w:r w:rsidR="006B767E">
        <w:rPr>
          <w:rFonts w:asciiTheme="minorHAnsi" w:eastAsiaTheme="minorHAnsi" w:hAnsiTheme="minorHAnsi" w:cstheme="minorHAnsi"/>
          <w:sz w:val="20"/>
          <w:szCs w:val="20"/>
        </w:rPr>
        <w:t xml:space="preserve"> na podstawie umowy powierzenia przetwarzania danych osobowych</w:t>
      </w:r>
      <w:r w:rsidR="006B767E" w:rsidRPr="008E2CC7">
        <w:rPr>
          <w:rFonts w:asciiTheme="minorHAnsi" w:eastAsiaTheme="minorHAnsi" w:hAnsiTheme="minorHAnsi" w:cstheme="minorHAnsi"/>
          <w:sz w:val="20"/>
          <w:szCs w:val="20"/>
        </w:rPr>
        <w:t>, jeśli będzie to konieczne do wykonywania naszych usług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. 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5A0E0F1A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lastRenderedPageBreak/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3102B6A" w:rsidR="008E2CC7" w:rsidRDefault="008E2CC7" w:rsidP="006B767E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  <w:r w:rsidR="006B767E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6B767E"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795EA242" w14:textId="77777777" w:rsidR="006B767E" w:rsidRPr="006B767E" w:rsidRDefault="006B767E" w:rsidP="006B767E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62F6117" w14:textId="1FCBE1EC" w:rsidR="006B767E" w:rsidRPr="008E2CC7" w:rsidRDefault="006B767E" w:rsidP="006B767E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Ma Pan/Pani prawo wniesienia </w:t>
      </w:r>
      <w:r>
        <w:rPr>
          <w:rFonts w:asciiTheme="minorHAnsi" w:eastAsiaTheme="minorHAnsi" w:hAnsiTheme="minorHAnsi" w:cstheme="minorHAnsi"/>
          <w:sz w:val="20"/>
          <w:szCs w:val="20"/>
        </w:rPr>
        <w:t>skargi do organu nadzoru, jeśli uzna Pan/Pani, że dane są niewłaściwie przetwarzane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7671A08" w14:textId="77777777" w:rsidR="006B767E" w:rsidRPr="006B767E" w:rsidRDefault="006B767E" w:rsidP="006B767E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BD561" w14:textId="77777777" w:rsidR="00A20081" w:rsidRDefault="00A20081">
      <w:r>
        <w:separator/>
      </w:r>
    </w:p>
  </w:endnote>
  <w:endnote w:type="continuationSeparator" w:id="0">
    <w:p w14:paraId="43A7FCA9" w14:textId="77777777" w:rsidR="00A20081" w:rsidRDefault="00A2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70B71" w14:textId="77777777" w:rsidR="00A20081" w:rsidRDefault="00A20081">
      <w:r>
        <w:separator/>
      </w:r>
    </w:p>
  </w:footnote>
  <w:footnote w:type="continuationSeparator" w:id="0">
    <w:p w14:paraId="4C812D96" w14:textId="77777777" w:rsidR="00A20081" w:rsidRDefault="00A20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3D45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70E1F"/>
    <w:rsid w:val="0028298D"/>
    <w:rsid w:val="00282D3F"/>
    <w:rsid w:val="002835F3"/>
    <w:rsid w:val="0028361B"/>
    <w:rsid w:val="002948E7"/>
    <w:rsid w:val="002A3684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524AD"/>
    <w:rsid w:val="00661DA5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B767E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45723"/>
    <w:rsid w:val="00752433"/>
    <w:rsid w:val="007541BB"/>
    <w:rsid w:val="00754630"/>
    <w:rsid w:val="00786F67"/>
    <w:rsid w:val="00790DA0"/>
    <w:rsid w:val="007912D5"/>
    <w:rsid w:val="00791EE3"/>
    <w:rsid w:val="007959FE"/>
    <w:rsid w:val="007A1129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199D"/>
    <w:rsid w:val="00862CD9"/>
    <w:rsid w:val="00864AAB"/>
    <w:rsid w:val="00864BBC"/>
    <w:rsid w:val="00872034"/>
    <w:rsid w:val="0088141D"/>
    <w:rsid w:val="00890661"/>
    <w:rsid w:val="008964D5"/>
    <w:rsid w:val="008A0189"/>
    <w:rsid w:val="008A20F6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814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081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BF501B"/>
    <w:rsid w:val="00C03E34"/>
    <w:rsid w:val="00C04526"/>
    <w:rsid w:val="00C101C1"/>
    <w:rsid w:val="00C13037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E138A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3318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318"/>
    <w:rsid w:val="00EF5F82"/>
    <w:rsid w:val="00EF7708"/>
    <w:rsid w:val="00F07ADE"/>
    <w:rsid w:val="00F24EAB"/>
    <w:rsid w:val="00F26941"/>
    <w:rsid w:val="00F33E39"/>
    <w:rsid w:val="00F350FB"/>
    <w:rsid w:val="00F36240"/>
    <w:rsid w:val="00F41380"/>
    <w:rsid w:val="00F424E4"/>
    <w:rsid w:val="00F432D2"/>
    <w:rsid w:val="00F46D39"/>
    <w:rsid w:val="00F476AD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  <w:rsid w:val="00FF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0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Majewska</cp:lastModifiedBy>
  <cp:revision>2</cp:revision>
  <cp:lastPrinted>2018-10-09T13:04:00Z</cp:lastPrinted>
  <dcterms:created xsi:type="dcterms:W3CDTF">2025-08-28T12:27:00Z</dcterms:created>
  <dcterms:modified xsi:type="dcterms:W3CDTF">2025-08-28T12:27:00Z</dcterms:modified>
</cp:coreProperties>
</file>